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29480" w14:textId="11D562FF" w:rsidR="00CA082F" w:rsidRPr="006C4E01" w:rsidRDefault="00FC0807" w:rsidP="00554865">
      <w:r>
        <w:rPr>
          <w:noProof/>
        </w:rPr>
        <w:drawing>
          <wp:anchor distT="0" distB="0" distL="114300" distR="114300" simplePos="0" relativeHeight="251662336" behindDoc="0" locked="0" layoutInCell="1" allowOverlap="1" wp14:anchorId="6148BC40" wp14:editId="7813A545">
            <wp:simplePos x="0" y="0"/>
            <wp:positionH relativeFrom="column">
              <wp:posOffset>1085850</wp:posOffset>
            </wp:positionH>
            <wp:positionV relativeFrom="paragraph">
              <wp:posOffset>226226</wp:posOffset>
            </wp:positionV>
            <wp:extent cx="774700" cy="973587"/>
            <wp:effectExtent l="0" t="0" r="635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73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A7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E66482" wp14:editId="349CE17E">
                <wp:simplePos x="0" y="0"/>
                <wp:positionH relativeFrom="margin">
                  <wp:posOffset>546100</wp:posOffset>
                </wp:positionH>
                <wp:positionV relativeFrom="page">
                  <wp:posOffset>2451100</wp:posOffset>
                </wp:positionV>
                <wp:extent cx="6572250" cy="7169150"/>
                <wp:effectExtent l="0" t="0" r="0" b="0"/>
                <wp:wrapSquare wrapText="bothSides"/>
                <wp:docPr id="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716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6831D" w14:textId="3B3E6910" w:rsidR="00752410" w:rsidRPr="00FC2D0E" w:rsidRDefault="005C7F78" w:rsidP="00A606F1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Women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n Defense Central Florida Chapter (WID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CFL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, under the auspices of 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Women </w:t>
                            </w:r>
                            <w:r w:rsidR="005B212F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n Defense, A National Security Organization, established the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ir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Scholarship Program to encourage women in Florida to pursue careers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in defense and national security to help protect and defend 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the United States.</w:t>
                            </w:r>
                          </w:p>
                          <w:p w14:paraId="55D0D48A" w14:textId="77777777" w:rsidR="00752410" w:rsidRPr="00FC2D0E" w:rsidRDefault="00752410" w:rsidP="00A606F1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0ACF0A" w14:textId="7307A72B" w:rsidR="006A13C3" w:rsidRPr="00FC2D0E" w:rsidRDefault="00085075" w:rsidP="00D561B7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WID CFL is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plea</w:t>
                            </w:r>
                            <w:r w:rsidR="00660439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sed to announce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our</w:t>
                            </w:r>
                            <w:r w:rsidR="00B674A2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2020 </w:t>
                            </w:r>
                            <w:r w:rsidR="00CC56A3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cholarship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program, with awards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38CD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ranging from $500 - $1000 for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high-performing</w:t>
                            </w:r>
                            <w:r w:rsidR="006A13C3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women </w:t>
                            </w:r>
                            <w:r w:rsidR="00BD47C8" w:rsidRPr="00BD47C8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careers either in National Security OR a STEM-related field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Applicants must submit c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ompleted applications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with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all required information no later 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than</w:t>
                            </w:r>
                            <w:r w:rsidR="00660439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4190F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11:</w:t>
                            </w:r>
                            <w:r w:rsidR="00660439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B4190F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 </w:t>
                            </w:r>
                            <w:r w:rsidR="00660439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pm E</w:t>
                            </w:r>
                            <w:r w:rsidR="00B4190F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660439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="00D038F6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Monday, </w:t>
                            </w:r>
                            <w:r w:rsidR="00F0241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March</w:t>
                            </w:r>
                            <w:r w:rsidR="00D038F6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74A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16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, 20</w:t>
                            </w:r>
                            <w:r w:rsidR="00F0241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D600EBE" w14:textId="77777777" w:rsidR="006A13C3" w:rsidRPr="00FC2D0E" w:rsidRDefault="006A13C3" w:rsidP="00D561B7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7768647" w14:textId="67F95B70" w:rsidR="00752410" w:rsidRPr="00FC2D0E" w:rsidRDefault="00085075" w:rsidP="00D561B7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WID CFL will present awards </w:t>
                            </w:r>
                            <w:r w:rsidR="0001080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on April 23, </w:t>
                            </w:r>
                            <w:r w:rsidR="0077430E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102582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20 </w:t>
                            </w:r>
                            <w:r w:rsidR="0001080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at the Orlando Science Center</w:t>
                            </w:r>
                            <w:r w:rsidR="00FC080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during the 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WID </w:t>
                            </w:r>
                            <w:r w:rsidR="00FC080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CFL Annual </w:t>
                            </w:r>
                            <w:r w:rsidR="00660439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Scholarship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3F46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Award </w:t>
                            </w:r>
                            <w:r w:rsidR="0075241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Event.</w:t>
                            </w:r>
                            <w:r w:rsidR="00E2171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53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FC080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stay posted to</w:t>
                            </w:r>
                            <w:r w:rsidR="006353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="00635325" w:rsidRPr="00047229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</w:rPr>
                                <w:t>www.cfl-wid.org</w:t>
                              </w:r>
                            </w:hyperlink>
                            <w:r w:rsidR="006353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for information on </w:t>
                            </w:r>
                            <w:r w:rsidR="00FC080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further details</w:t>
                            </w:r>
                            <w:r w:rsidR="000B19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90A2AF6" w14:textId="77777777" w:rsidR="00752410" w:rsidRPr="00FC2D0E" w:rsidRDefault="00752410" w:rsidP="00A606F1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1ED8B1" w14:textId="62C59683" w:rsidR="00752410" w:rsidRPr="00FC2D0E" w:rsidRDefault="00752410" w:rsidP="00D038F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Applicants must meet the following criteria</w:t>
                            </w:r>
                            <w:r w:rsidR="0008507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with n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 exceptions</w:t>
                            </w:r>
                            <w:r w:rsidR="0008507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or waivers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0C4D8BB" w14:textId="77777777" w:rsidR="008435A0" w:rsidRPr="00FC2D0E" w:rsidRDefault="008435A0" w:rsidP="00311867">
                            <w:pPr>
                              <w:numPr>
                                <w:ilvl w:val="0"/>
                                <w:numId w:val="3"/>
                              </w:numPr>
                              <w:spacing w:before="24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Be a female residing in Central Florida </w:t>
                            </w:r>
                          </w:p>
                          <w:p w14:paraId="686BB00D" w14:textId="0BF96950" w:rsidR="00752410" w:rsidRPr="00FC2D0E" w:rsidRDefault="00752410" w:rsidP="00311867">
                            <w:pPr>
                              <w:numPr>
                                <w:ilvl w:val="0"/>
                                <w:numId w:val="3"/>
                              </w:numPr>
                              <w:spacing w:before="24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Be a high school senior, undergraduate</w:t>
                            </w:r>
                            <w:r w:rsidR="005D459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or graduate student currently enrolled</w:t>
                            </w:r>
                            <w:r w:rsidR="0008507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in or 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accepted </w:t>
                            </w:r>
                            <w:r w:rsidR="0008507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 regionally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accredited university or college, full-time or part- time </w:t>
                            </w:r>
                          </w:p>
                          <w:p w14:paraId="72C889A2" w14:textId="57D1D0DE" w:rsidR="00752410" w:rsidRPr="00944DF0" w:rsidRDefault="00085075" w:rsidP="00944DF0">
                            <w:pPr>
                              <w:numPr>
                                <w:ilvl w:val="0"/>
                                <w:numId w:val="3"/>
                              </w:numPr>
                              <w:spacing w:before="24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Demonstrate</w:t>
                            </w:r>
                            <w:r w:rsidR="008435A0"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a minimum grade point average of 3.0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by submitting a current transcript from an accepted educational institution </w:t>
                            </w:r>
                          </w:p>
                          <w:p w14:paraId="1254F7D4" w14:textId="2746B2D6" w:rsidR="00752410" w:rsidRDefault="00752410" w:rsidP="00311867">
                            <w:pPr>
                              <w:numPr>
                                <w:ilvl w:val="0"/>
                                <w:numId w:val="3"/>
                              </w:numPr>
                              <w:spacing w:before="24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Demonstrate financial need </w:t>
                            </w:r>
                          </w:p>
                          <w:p w14:paraId="5E477B94" w14:textId="2AFFE33F" w:rsidR="00944DF0" w:rsidRPr="00FC2D0E" w:rsidRDefault="00944DF0" w:rsidP="00311867">
                            <w:pPr>
                              <w:numPr>
                                <w:ilvl w:val="0"/>
                                <w:numId w:val="3"/>
                              </w:numPr>
                              <w:spacing w:before="24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Hlk25402908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Completely fill out and submit the WID CFL 2020 Scholarship Application</w:t>
                            </w:r>
                          </w:p>
                          <w:bookmarkEnd w:id="0"/>
                          <w:p w14:paraId="2E953B05" w14:textId="77777777" w:rsidR="00752410" w:rsidRPr="00FC2D0E" w:rsidRDefault="00752410" w:rsidP="00A606F1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05F2C7" w14:textId="58A19C43" w:rsidR="00752410" w:rsidRPr="00FC2D0E" w:rsidRDefault="00752410" w:rsidP="00D0039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For more information, </w:t>
                            </w:r>
                            <w:r w:rsidR="00085075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085075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WID CFL </w:t>
                            </w:r>
                            <w:r w:rsidR="00311867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STEM Chair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44A56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Karen Fray</w:t>
                            </w:r>
                            <w:r w:rsidR="005B212F" w:rsidRPr="00FC2D0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2D0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at</w:t>
                            </w:r>
                            <w:r w:rsidR="00660439" w:rsidRPr="00FC2D0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="00744A56" w:rsidRPr="0022624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</w:rPr>
                                <w:t>Fray@aisg.com</w:t>
                              </w:r>
                            </w:hyperlink>
                            <w:r w:rsidR="00744A56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E66482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margin-left:43pt;margin-top:193pt;width:517.5pt;height:564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" filled="f" stroked="f">
                <v:textbox>
                  <w:txbxContent>
                    <w:p w14:paraId="55B6831D" w14:textId="3B3E6910" w:rsidR="00752410" w:rsidRPr="00FC2D0E" w:rsidRDefault="005C7F78" w:rsidP="00A606F1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Women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i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n Defense Central Florida Chapter (WID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CFL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, under the auspices of 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Women </w:t>
                      </w:r>
                      <w:r w:rsidR="005B212F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i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n Defense, A National Security Organization, established the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ir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Scholarship Program to encourage women in Florida to pursue careers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in defense and national security to help protect and defend 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the United States.</w:t>
                      </w:r>
                    </w:p>
                    <w:p w14:paraId="55D0D48A" w14:textId="77777777" w:rsidR="00752410" w:rsidRPr="00FC2D0E" w:rsidRDefault="00752410" w:rsidP="00A606F1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1E0ACF0A" w14:textId="7307A72B" w:rsidR="006A13C3" w:rsidRPr="00FC2D0E" w:rsidRDefault="00085075" w:rsidP="00D561B7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WID CFL is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plea</w:t>
                      </w:r>
                      <w:r w:rsidR="00660439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sed to announce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our</w:t>
                      </w:r>
                      <w:r w:rsidR="00B674A2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2020 </w:t>
                      </w:r>
                      <w:r w:rsidR="00CC56A3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cholarship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program, with awards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238CD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ranging from $500 - $1000 for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high-performing</w:t>
                      </w:r>
                      <w:r w:rsidR="006A13C3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women </w:t>
                      </w:r>
                      <w:r w:rsidR="00BD47C8" w:rsidRPr="00BD47C8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careers either in National Security OR a STEM-related field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Applicants must submit c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ompleted applications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with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all required information no later 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than</w:t>
                      </w:r>
                      <w:r w:rsidR="00660439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4190F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11:</w:t>
                      </w:r>
                      <w:r w:rsidR="00660439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B4190F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9 </w:t>
                      </w:r>
                      <w:r w:rsidR="00660439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pm E</w:t>
                      </w:r>
                      <w:r w:rsidR="00B4190F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660439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on </w:t>
                      </w:r>
                      <w:r w:rsidR="00D038F6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Monday, </w:t>
                      </w:r>
                      <w:r w:rsidR="00F0241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March</w:t>
                      </w:r>
                      <w:r w:rsidR="00D038F6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674A2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16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, 20</w:t>
                      </w:r>
                      <w:r w:rsidR="00F0241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D600EBE" w14:textId="77777777" w:rsidR="006A13C3" w:rsidRPr="00FC2D0E" w:rsidRDefault="006A13C3" w:rsidP="00D561B7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47768647" w14:textId="67F95B70" w:rsidR="00752410" w:rsidRPr="00FC2D0E" w:rsidRDefault="00085075" w:rsidP="00D561B7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WID CFL will present awards </w:t>
                      </w:r>
                      <w:r w:rsidR="0001080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on April 23, </w:t>
                      </w:r>
                      <w:r w:rsidR="0077430E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20</w:t>
                      </w:r>
                      <w:r w:rsidR="00102582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20 </w:t>
                      </w:r>
                      <w:r w:rsidR="0001080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at the Orlando Science Center</w:t>
                      </w:r>
                      <w:r w:rsidR="00FC080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during the 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WID </w:t>
                      </w:r>
                      <w:r w:rsidR="00FC080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CFL Annual </w:t>
                      </w:r>
                      <w:r w:rsidR="00660439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Scholarship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F3F46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Award </w:t>
                      </w:r>
                      <w:r w:rsidR="0075241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Event.</w:t>
                      </w:r>
                      <w:r w:rsidR="00E2171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3532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Please </w:t>
                      </w:r>
                      <w:r w:rsidR="00FC080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stay posted to</w:t>
                      </w:r>
                      <w:r w:rsidR="0063532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11" w:history="1">
                        <w:r w:rsidR="00635325" w:rsidRPr="00047229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28"/>
                            <w:szCs w:val="28"/>
                          </w:rPr>
                          <w:t>www.cfl-wid.org</w:t>
                        </w:r>
                      </w:hyperlink>
                      <w:r w:rsidR="0063532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for information on </w:t>
                      </w:r>
                      <w:r w:rsidR="00FC080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further details</w:t>
                      </w:r>
                      <w:r w:rsidR="000B19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90A2AF6" w14:textId="77777777" w:rsidR="00752410" w:rsidRPr="00FC2D0E" w:rsidRDefault="00752410" w:rsidP="00A606F1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061ED8B1" w14:textId="62C59683" w:rsidR="00752410" w:rsidRPr="00FC2D0E" w:rsidRDefault="00752410" w:rsidP="00D038F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Applicants must meet the following criteria</w:t>
                      </w:r>
                      <w:r w:rsidR="0008507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with n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o exceptions</w:t>
                      </w:r>
                      <w:r w:rsidR="0008507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or waivers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70C4D8BB" w14:textId="77777777" w:rsidR="008435A0" w:rsidRPr="00FC2D0E" w:rsidRDefault="008435A0" w:rsidP="00311867">
                      <w:pPr>
                        <w:numPr>
                          <w:ilvl w:val="0"/>
                          <w:numId w:val="3"/>
                        </w:numPr>
                        <w:spacing w:before="240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Be a female residing in Central Florida </w:t>
                      </w:r>
                    </w:p>
                    <w:p w14:paraId="686BB00D" w14:textId="0BF96950" w:rsidR="00752410" w:rsidRPr="00FC2D0E" w:rsidRDefault="00752410" w:rsidP="00311867">
                      <w:pPr>
                        <w:numPr>
                          <w:ilvl w:val="0"/>
                          <w:numId w:val="3"/>
                        </w:numPr>
                        <w:spacing w:before="240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Be a high school senior, undergraduate</w:t>
                      </w:r>
                      <w:r w:rsidR="005D459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or graduate student currently enrolled</w:t>
                      </w:r>
                      <w:r w:rsidR="0008507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in or 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accepted </w:t>
                      </w:r>
                      <w:r w:rsidR="0008507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to 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 regionally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accredited university or college, full-time or part- time </w:t>
                      </w:r>
                    </w:p>
                    <w:p w14:paraId="72C889A2" w14:textId="57D1D0DE" w:rsidR="00752410" w:rsidRPr="00944DF0" w:rsidRDefault="00085075" w:rsidP="00944DF0">
                      <w:pPr>
                        <w:numPr>
                          <w:ilvl w:val="0"/>
                          <w:numId w:val="3"/>
                        </w:numPr>
                        <w:spacing w:before="240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Demonstrate</w:t>
                      </w:r>
                      <w:r w:rsidR="008435A0"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a minimum grade point average of 3.0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by submitting a current transcript from an accepted educational institution </w:t>
                      </w:r>
                    </w:p>
                    <w:p w14:paraId="1254F7D4" w14:textId="2746B2D6" w:rsidR="00752410" w:rsidRDefault="00752410" w:rsidP="00311867">
                      <w:pPr>
                        <w:numPr>
                          <w:ilvl w:val="0"/>
                          <w:numId w:val="3"/>
                        </w:numPr>
                        <w:spacing w:before="240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Demonstrate financial need </w:t>
                      </w:r>
                    </w:p>
                    <w:p w14:paraId="5E477B94" w14:textId="2AFFE33F" w:rsidR="00944DF0" w:rsidRPr="00FC2D0E" w:rsidRDefault="00944DF0" w:rsidP="00311867">
                      <w:pPr>
                        <w:numPr>
                          <w:ilvl w:val="0"/>
                          <w:numId w:val="3"/>
                        </w:numPr>
                        <w:spacing w:before="240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bookmarkStart w:id="1" w:name="_Hlk25402908"/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Completely fill out and submit the WID CFL 2020 Scholarship Application</w:t>
                      </w:r>
                    </w:p>
                    <w:bookmarkEnd w:id="1"/>
                    <w:p w14:paraId="2E953B05" w14:textId="77777777" w:rsidR="00752410" w:rsidRPr="00FC2D0E" w:rsidRDefault="00752410" w:rsidP="00A606F1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2E05F2C7" w14:textId="58A19C43" w:rsidR="00752410" w:rsidRPr="00FC2D0E" w:rsidRDefault="00752410" w:rsidP="00D0039C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FC2D0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For more information, </w:t>
                      </w:r>
                      <w:r w:rsidR="00085075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contact 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the </w:t>
                      </w:r>
                      <w:r w:rsidR="00085075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WID CFL </w:t>
                      </w:r>
                      <w:r w:rsidR="00311867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STEM Chair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, </w:t>
                      </w:r>
                      <w:r w:rsidR="00744A56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Karen Fray</w:t>
                      </w:r>
                      <w:r w:rsidR="005B212F" w:rsidRPr="00FC2D0E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FC2D0E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at</w:t>
                      </w:r>
                      <w:r w:rsidR="00660439" w:rsidRPr="00FC2D0E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="00744A56" w:rsidRPr="00226244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28"/>
                            <w:szCs w:val="28"/>
                          </w:rPr>
                          <w:t>Fray@aisg.com</w:t>
                        </w:r>
                      </w:hyperlink>
                      <w:r w:rsidR="00744A56">
                        <w:rPr>
                          <w:rFonts w:asciiTheme="minorHAnsi" w:hAnsiTheme="minorHAnsi" w:cs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0600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C7AB39" wp14:editId="4F331F98">
                <wp:simplePos x="0" y="0"/>
                <wp:positionH relativeFrom="page">
                  <wp:posOffset>215900</wp:posOffset>
                </wp:positionH>
                <wp:positionV relativeFrom="page">
                  <wp:posOffset>165100</wp:posOffset>
                </wp:positionV>
                <wp:extent cx="7327265" cy="9582150"/>
                <wp:effectExtent l="0" t="0" r="0" b="0"/>
                <wp:wrapNone/>
                <wp:docPr id="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265" cy="958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79B3D" w14:textId="77777777" w:rsidR="00752410" w:rsidRPr="00E7488B" w:rsidRDefault="00752410" w:rsidP="00E7488B">
                            <w:bookmarkStart w:id="2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F338E" wp14:editId="6749A96F">
                                  <wp:extent cx="7133590" cy="8401050"/>
                                  <wp:effectExtent l="0" t="0" r="0" b="125730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lag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alphaModFix amt="5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4942" cy="8402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sx="7000" sy="7000" algn="ctr" rotWithShape="0">
                                              <a:schemeClr val="bg1">
                                                <a:alpha val="54000"/>
                                              </a:schemeClr>
                                            </a:outerShdw>
                                            <a:reflection stA="15000" endPos="65000" dist="508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7AB39" id="Text Box 167" o:spid="_x0000_s1027" type="#_x0000_t202" style="position:absolute;margin-left:17pt;margin-top:13pt;width:576.95pt;height:754.5pt;z-index:-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" filled="f" stroked="f">
                <v:textbox>
                  <w:txbxContent>
                    <w:p w14:paraId="24379B3D" w14:textId="77777777" w:rsidR="00752410" w:rsidRPr="00E7488B" w:rsidRDefault="00752410" w:rsidP="00E7488B">
                      <w:bookmarkStart w:id="3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D0F338E" wp14:editId="6749A96F">
                            <wp:extent cx="7133590" cy="8401050"/>
                            <wp:effectExtent l="0" t="0" r="0" b="125730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lag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alphaModFix amt="5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4942" cy="8402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sx="7000" sy="7000" algn="ctr" rotWithShape="0">
                                        <a:schemeClr val="bg1">
                                          <a:alpha val="54000"/>
                                        </a:schemeClr>
                                      </a:outerShdw>
                                      <a:reflection stA="15000" endPos="65000" dist="508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16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5549C7" wp14:editId="634A195A">
                <wp:simplePos x="0" y="0"/>
                <wp:positionH relativeFrom="page">
                  <wp:posOffset>800100</wp:posOffset>
                </wp:positionH>
                <wp:positionV relativeFrom="page">
                  <wp:posOffset>1200150</wp:posOffset>
                </wp:positionV>
                <wp:extent cx="6318250" cy="1377315"/>
                <wp:effectExtent l="0" t="0" r="0" b="3810"/>
                <wp:wrapSquare wrapText="bothSides"/>
                <wp:docPr id="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B2BAD" w14:textId="6C5F6DE2" w:rsidR="00752410" w:rsidRPr="00CB116E" w:rsidRDefault="005C7F78" w:rsidP="006C4E01">
                            <w:pPr>
                              <w:pStyle w:val="Heading1"/>
                              <w:rPr>
                                <w:color w:val="D63838"/>
                                <w:sz w:val="56"/>
                                <w:szCs w:val="56"/>
                              </w:rPr>
                            </w:pPr>
                            <w:r w:rsidRPr="00CB116E">
                              <w:rPr>
                                <w:sz w:val="56"/>
                                <w:szCs w:val="56"/>
                              </w:rPr>
                              <w:t xml:space="preserve">Women in Defense </w:t>
                            </w:r>
                            <w:r w:rsidR="00752410" w:rsidRPr="00CB116E">
                              <w:rPr>
                                <w:sz w:val="56"/>
                                <w:szCs w:val="56"/>
                              </w:rPr>
                              <w:t xml:space="preserve">Central Florida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(WID CFL) </w:t>
                            </w:r>
                            <w:r w:rsidR="00752410" w:rsidRPr="00CB116E">
                              <w:rPr>
                                <w:sz w:val="56"/>
                                <w:szCs w:val="56"/>
                              </w:rPr>
                              <w:t>Scholarship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549C7" id="Text Box 168" o:spid="_x0000_s1028" type="#_x0000_t202" style="position:absolute;margin-left:63pt;margin-top:94.5pt;width:497.5pt;height:108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" filled="f" stroked="f">
                <v:textbox style="mso-fit-shape-to-text:t">
                  <w:txbxContent>
                    <w:p w14:paraId="327B2BAD" w14:textId="6C5F6DE2" w:rsidR="00752410" w:rsidRPr="00CB116E" w:rsidRDefault="005C7F78" w:rsidP="006C4E01">
                      <w:pPr>
                        <w:pStyle w:val="Heading1"/>
                        <w:rPr>
                          <w:color w:val="D63838"/>
                          <w:sz w:val="56"/>
                          <w:szCs w:val="56"/>
                        </w:rPr>
                      </w:pPr>
                      <w:r w:rsidRPr="00CB116E">
                        <w:rPr>
                          <w:sz w:val="56"/>
                          <w:szCs w:val="56"/>
                        </w:rPr>
                        <w:t xml:space="preserve">Women in Defense </w:t>
                      </w:r>
                      <w:r w:rsidR="00752410" w:rsidRPr="00CB116E">
                        <w:rPr>
                          <w:sz w:val="56"/>
                          <w:szCs w:val="56"/>
                        </w:rPr>
                        <w:t xml:space="preserve">Central Florida </w:t>
                      </w:r>
                      <w:r>
                        <w:rPr>
                          <w:sz w:val="56"/>
                          <w:szCs w:val="56"/>
                        </w:rPr>
                        <w:t xml:space="preserve">(WID CFL) </w:t>
                      </w:r>
                      <w:r w:rsidR="00752410" w:rsidRPr="00CB116E">
                        <w:rPr>
                          <w:sz w:val="56"/>
                          <w:szCs w:val="56"/>
                        </w:rPr>
                        <w:t>Scholarship Program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CA082F" w:rsidRPr="006C4E01" w:rsidSect="001C1E2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7413C"/>
    <w:multiLevelType w:val="multilevel"/>
    <w:tmpl w:val="68CAAB0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6B71808"/>
    <w:multiLevelType w:val="multilevel"/>
    <w:tmpl w:val="2ABA9EF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5D705A4F"/>
    <w:multiLevelType w:val="multilevel"/>
    <w:tmpl w:val="83061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DA8"/>
    <w:rsid w:val="000009C0"/>
    <w:rsid w:val="00003E88"/>
    <w:rsid w:val="00010800"/>
    <w:rsid w:val="00035EC5"/>
    <w:rsid w:val="000407E0"/>
    <w:rsid w:val="00055846"/>
    <w:rsid w:val="00084842"/>
    <w:rsid w:val="00085075"/>
    <w:rsid w:val="00096003"/>
    <w:rsid w:val="000B197B"/>
    <w:rsid w:val="000B63EB"/>
    <w:rsid w:val="00102582"/>
    <w:rsid w:val="00181A72"/>
    <w:rsid w:val="001834ED"/>
    <w:rsid w:val="001C1E23"/>
    <w:rsid w:val="001F3F46"/>
    <w:rsid w:val="00206009"/>
    <w:rsid w:val="00214FEB"/>
    <w:rsid w:val="00240388"/>
    <w:rsid w:val="00257CFE"/>
    <w:rsid w:val="00301E93"/>
    <w:rsid w:val="00311867"/>
    <w:rsid w:val="00337DA8"/>
    <w:rsid w:val="003640AB"/>
    <w:rsid w:val="003E6992"/>
    <w:rsid w:val="0042204C"/>
    <w:rsid w:val="00431205"/>
    <w:rsid w:val="00476756"/>
    <w:rsid w:val="004E6019"/>
    <w:rsid w:val="0055428E"/>
    <w:rsid w:val="00554865"/>
    <w:rsid w:val="005B212F"/>
    <w:rsid w:val="005C7F78"/>
    <w:rsid w:val="005D459C"/>
    <w:rsid w:val="005D6276"/>
    <w:rsid w:val="00620189"/>
    <w:rsid w:val="006300A2"/>
    <w:rsid w:val="00635325"/>
    <w:rsid w:val="006353E2"/>
    <w:rsid w:val="00660439"/>
    <w:rsid w:val="00662CF1"/>
    <w:rsid w:val="006A13C3"/>
    <w:rsid w:val="006C30E8"/>
    <w:rsid w:val="006C4E01"/>
    <w:rsid w:val="006D6881"/>
    <w:rsid w:val="00703F68"/>
    <w:rsid w:val="00723A54"/>
    <w:rsid w:val="00744A56"/>
    <w:rsid w:val="00752410"/>
    <w:rsid w:val="0077430E"/>
    <w:rsid w:val="007E2FA4"/>
    <w:rsid w:val="008435A0"/>
    <w:rsid w:val="008520D7"/>
    <w:rsid w:val="00890FA0"/>
    <w:rsid w:val="008B20A3"/>
    <w:rsid w:val="008B5B73"/>
    <w:rsid w:val="00922402"/>
    <w:rsid w:val="00944DF0"/>
    <w:rsid w:val="00976F96"/>
    <w:rsid w:val="009A4209"/>
    <w:rsid w:val="00A238CD"/>
    <w:rsid w:val="00A606F1"/>
    <w:rsid w:val="00A66AA7"/>
    <w:rsid w:val="00A7057F"/>
    <w:rsid w:val="00AC69EF"/>
    <w:rsid w:val="00B41212"/>
    <w:rsid w:val="00B4190F"/>
    <w:rsid w:val="00B53D80"/>
    <w:rsid w:val="00B674A2"/>
    <w:rsid w:val="00B91262"/>
    <w:rsid w:val="00BD47C8"/>
    <w:rsid w:val="00C66D54"/>
    <w:rsid w:val="00CA082F"/>
    <w:rsid w:val="00CB116E"/>
    <w:rsid w:val="00CC56A3"/>
    <w:rsid w:val="00D0039C"/>
    <w:rsid w:val="00D038F6"/>
    <w:rsid w:val="00D561B7"/>
    <w:rsid w:val="00D71E73"/>
    <w:rsid w:val="00D81B7A"/>
    <w:rsid w:val="00E2171C"/>
    <w:rsid w:val="00E21951"/>
    <w:rsid w:val="00E50E01"/>
    <w:rsid w:val="00E56557"/>
    <w:rsid w:val="00E7488B"/>
    <w:rsid w:val="00E97D81"/>
    <w:rsid w:val="00EB2295"/>
    <w:rsid w:val="00ED415E"/>
    <w:rsid w:val="00F0241D"/>
    <w:rsid w:val="00FC0807"/>
    <w:rsid w:val="00FC2D0E"/>
    <w:rsid w:val="00FF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B713E4"/>
  <w15:docId w15:val="{6267BFD9-64ED-474E-BF5B-83B681374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520D7"/>
    <w:rPr>
      <w:rFonts w:ascii="Book Antiqua" w:hAnsi="Book Antiqua"/>
      <w:szCs w:val="24"/>
    </w:rPr>
  </w:style>
  <w:style w:type="paragraph" w:styleId="Heading1">
    <w:name w:val="heading 1"/>
    <w:basedOn w:val="Normal"/>
    <w:next w:val="Normal"/>
    <w:qFormat/>
    <w:rsid w:val="00554865"/>
    <w:pPr>
      <w:outlineLvl w:val="0"/>
    </w:pPr>
    <w:rPr>
      <w:b/>
      <w:color w:val="0C374C"/>
      <w:sz w:val="140"/>
    </w:rPr>
  </w:style>
  <w:style w:type="paragraph" w:styleId="Heading2">
    <w:name w:val="heading 2"/>
    <w:basedOn w:val="Normal"/>
    <w:next w:val="Normal"/>
    <w:qFormat/>
    <w:rsid w:val="006C4E01"/>
    <w:pPr>
      <w:spacing w:line="440" w:lineRule="exact"/>
      <w:outlineLvl w:val="1"/>
    </w:pPr>
    <w:rPr>
      <w:color w:val="D638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C4E0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06F1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rsid w:val="00A606F1"/>
    <w:rPr>
      <w:color w:val="0000FF"/>
      <w:u w:val="single"/>
    </w:rPr>
  </w:style>
  <w:style w:type="paragraph" w:styleId="NormalWeb">
    <w:name w:val="Normal (Web)"/>
    <w:basedOn w:val="Normal"/>
    <w:rsid w:val="008520D7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qFormat/>
    <w:rsid w:val="008520D7"/>
    <w:rPr>
      <w:b/>
      <w:bCs/>
    </w:rPr>
  </w:style>
  <w:style w:type="character" w:styleId="FollowedHyperlink">
    <w:name w:val="FollowedHyperlink"/>
    <w:basedOn w:val="DefaultParagraphFont"/>
    <w:rsid w:val="0008484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A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Fray@aisg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fl-wid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ray@aisg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cfl-wid.org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o\AppData\Roaming\Microsoft\Templates\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6482CDB303A4DB62C2619C258ADD5" ma:contentTypeVersion="10" ma:contentTypeDescription="Create a new document." ma:contentTypeScope="" ma:versionID="3f12bac4f8a6d9778e1b29fe5a59e612">
  <xsd:schema xmlns:xsd="http://www.w3.org/2001/XMLSchema" xmlns:xs="http://www.w3.org/2001/XMLSchema" xmlns:p="http://schemas.microsoft.com/office/2006/metadata/properties" xmlns:ns2="e059c5e6-f558-48a1-bc5c-f57d18e26513" xmlns:ns3="6e26b4b7-581f-412c-9396-9e7d1dc79c2f" targetNamespace="http://schemas.microsoft.com/office/2006/metadata/properties" ma:root="true" ma:fieldsID="18bb651087b56972de25133641eed164" ns2:_="" ns3:_="">
    <xsd:import namespace="e059c5e6-f558-48a1-bc5c-f57d18e26513"/>
    <xsd:import namespace="6e26b4b7-581f-412c-9396-9e7d1dc79c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9c5e6-f558-48a1-bc5c-f57d18e265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b4b7-581f-412c-9396-9e7d1dc79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34F73-1130-4785-9724-451D1EA2C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092847-E6B2-45D7-AA5F-B5B9698BE0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2C17F1-1EAE-4563-BA69-B42D9BE8E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59c5e6-f558-48a1-bc5c-f57d18e26513"/>
    <ds:schemaRef ds:uri="6e26b4b7-581f-412c-9396-9e7d1dc79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U.dot</Template>
  <TotalTime>48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tempadmin</dc:creator>
  <cp:lastModifiedBy>Fray -</cp:lastModifiedBy>
  <cp:revision>8</cp:revision>
  <cp:lastPrinted>2004-03-24T13:17:00Z</cp:lastPrinted>
  <dcterms:created xsi:type="dcterms:W3CDTF">2019-11-23T17:03:00Z</dcterms:created>
  <dcterms:modified xsi:type="dcterms:W3CDTF">2019-12-19T19:35:00Z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TC010178411033</vt:lpwstr>
  </property>
  <property fmtid="{D5CDD505-2E9C-101B-9397-08002B2CF9AE}" pid="3" name="ContentTypeId">
    <vt:lpwstr>0x0101002C46482CDB303A4DB62C2619C258ADD5</vt:lpwstr>
  </property>
</Properties>
</file>